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11" w:rsidRDefault="003C6F11" w:rsidP="003C6F11">
      <w:pPr>
        <w:pStyle w:val="BodyText"/>
        <w:spacing w:line="240" w:lineRule="auto"/>
      </w:pPr>
      <w:r>
        <w:t>Algeria • Argentina •</w:t>
      </w:r>
      <w:r w:rsidRPr="0032310E">
        <w:t xml:space="preserve"> </w:t>
      </w:r>
      <w:r>
        <w:t xml:space="preserve">Australia • Austria • Bechuanaland  • Belgium • Belgian Congo • Brazil  • Bulgaria • Burma • Canada • Chile • China  • Colombia • Costa Rica • Cuba • Czechoslovakia • Denmark •  Dutch East Indies  • Ecuador  • Egypt • Ethiopia  •  Finland • France • Germany • Great Britain • Greece </w:t>
      </w:r>
      <w:r>
        <w:rPr>
          <w:b/>
          <w:bCs/>
          <w:szCs w:val="16"/>
        </w:rPr>
        <w:t>•</w:t>
      </w:r>
      <w:r>
        <w:t xml:space="preserve"> Holland • Hungary • India • Iran • Ireland • Italy  • Kenya • Libya • Mexico • Morocco • New Zealand • Nicaragua  • Norway • Panama • Paraguay  • Peru  • Poland • Rhodesia • Romania •  South Africa • Spain • Spanish Morocco • Sweden • Switzerland • Syria • Tunisia • Turkey • United States • Uruguay • USSR • Venezuela</w:t>
      </w:r>
      <w:r w:rsidR="00CC071B">
        <w:t xml:space="preserve"> • Yugoslavia</w:t>
      </w:r>
    </w:p>
    <w:p w:rsidR="00A50670" w:rsidRDefault="00A50670" w:rsidP="00A50670">
      <w:pPr>
        <w:spacing w:line="240" w:lineRule="atLeast"/>
        <w:jc w:val="center"/>
        <w:rPr>
          <w:rFonts w:cs="David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2"/>
        <w:gridCol w:w="4262"/>
      </w:tblGrid>
      <w:tr w:rsidR="00A50670">
        <w:tc>
          <w:tcPr>
            <w:tcW w:w="4262" w:type="dxa"/>
          </w:tcPr>
          <w:p w:rsidR="00A50670" w:rsidRDefault="00F81A4C" w:rsidP="00A50670">
            <w:pPr>
              <w:spacing w:line="240" w:lineRule="atLeast"/>
              <w:jc w:val="center"/>
              <w:rPr>
                <w:rFonts w:cs="David"/>
                <w:sz w:val="20"/>
              </w:rPr>
            </w:pPr>
            <w:r>
              <w:rPr>
                <w:noProof/>
                <w:lang w:eastAsia="en-US"/>
              </w:rPr>
              <w:drawing>
                <wp:inline distT="0" distB="0" distL="0" distR="0">
                  <wp:extent cx="1699260" cy="166116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66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2" w:type="dxa"/>
          </w:tcPr>
          <w:p w:rsidR="00A50670" w:rsidRDefault="00A50670" w:rsidP="00A50670">
            <w:pPr>
              <w:spacing w:line="240" w:lineRule="atLeast"/>
              <w:jc w:val="center"/>
              <w:rPr>
                <w:rFonts w:cs="David"/>
                <w:b/>
                <w:bCs/>
                <w:sz w:val="36"/>
                <w:szCs w:val="88"/>
              </w:rPr>
            </w:pPr>
            <w:r>
              <w:rPr>
                <w:rFonts w:cs="David"/>
                <w:b/>
                <w:bCs/>
                <w:sz w:val="36"/>
                <w:szCs w:val="88"/>
                <w:rtl/>
              </w:rPr>
              <w:t>מח"ל עולמי</w:t>
            </w:r>
          </w:p>
          <w:p w:rsidR="00A50670" w:rsidRDefault="00A50670" w:rsidP="00A50670">
            <w:pPr>
              <w:spacing w:line="240" w:lineRule="atLeast"/>
              <w:jc w:val="center"/>
              <w:rPr>
                <w:sz w:val="52"/>
              </w:rPr>
            </w:pPr>
            <w:r>
              <w:rPr>
                <w:b/>
                <w:bCs/>
                <w:sz w:val="52"/>
              </w:rPr>
              <w:t>WORLD MACHAL</w:t>
            </w:r>
          </w:p>
          <w:p w:rsidR="00A50670" w:rsidRDefault="00A50670" w:rsidP="00A50670">
            <w:pPr>
              <w:spacing w:line="240" w:lineRule="atLeast"/>
              <w:jc w:val="center"/>
              <w:rPr>
                <w:rFonts w:cs="David"/>
                <w:sz w:val="20"/>
              </w:rPr>
            </w:pPr>
          </w:p>
        </w:tc>
      </w:tr>
    </w:tbl>
    <w:p w:rsidR="00A50670" w:rsidRDefault="00A50670" w:rsidP="00A50670">
      <w:pPr>
        <w:spacing w:line="240" w:lineRule="atLeast"/>
        <w:jc w:val="center"/>
        <w:rPr>
          <w:sz w:val="24"/>
        </w:rPr>
      </w:pPr>
      <w:proofErr w:type="gramStart"/>
      <w:r>
        <w:rPr>
          <w:sz w:val="24"/>
        </w:rPr>
        <w:t>c/o</w:t>
      </w:r>
      <w:proofErr w:type="gramEnd"/>
      <w:r>
        <w:rPr>
          <w:sz w:val="24"/>
        </w:rPr>
        <w:t xml:space="preserve"> </w:t>
      </w:r>
      <w:smartTag w:uri="urn:schemas-microsoft-com:office:smarttags" w:element="PersonName">
        <w:r>
          <w:rPr>
            <w:sz w:val="24"/>
          </w:rPr>
          <w:t>Smoky Simon</w:t>
        </w:r>
      </w:smartTag>
      <w:r>
        <w:rPr>
          <w:sz w:val="24"/>
        </w:rPr>
        <w:t>,  El Al Building, 32 Ben Yehuda Street, Tel Aviv 63805</w:t>
      </w:r>
      <w:r w:rsidR="00E61FA9">
        <w:rPr>
          <w:sz w:val="24"/>
        </w:rPr>
        <w:t>01</w:t>
      </w:r>
    </w:p>
    <w:p w:rsidR="00A50670" w:rsidRDefault="00A50670" w:rsidP="00A50670">
      <w:pPr>
        <w:spacing w:line="240" w:lineRule="atLeast"/>
        <w:jc w:val="center"/>
        <w:rPr>
          <w:sz w:val="24"/>
        </w:rPr>
      </w:pPr>
      <w:r>
        <w:rPr>
          <w:sz w:val="24"/>
        </w:rPr>
        <w:t xml:space="preserve">  Tel:  972-3-621-2724;  Fax: 972-3-620-2621</w:t>
      </w:r>
    </w:p>
    <w:p w:rsidR="00A50670" w:rsidRDefault="00A50670" w:rsidP="00A50670">
      <w:pPr>
        <w:pStyle w:val="Heading1"/>
      </w:pPr>
      <w:proofErr w:type="spellStart"/>
      <w:r>
        <w:t>Amuta</w:t>
      </w:r>
      <w:proofErr w:type="spellEnd"/>
      <w:r>
        <w:t xml:space="preserve"> Registered No:  58-031-658-6</w:t>
      </w:r>
    </w:p>
    <w:p w:rsidR="00B94EE1" w:rsidRPr="00B94EE1" w:rsidRDefault="000020FC" w:rsidP="00B94EE1">
      <w:pPr>
        <w:jc w:val="center"/>
      </w:pPr>
      <w:hyperlink r:id="rId8" w:history="1">
        <w:r w:rsidR="00B94EE1" w:rsidRPr="00B27325">
          <w:rPr>
            <w:rStyle w:val="Hyperlink"/>
          </w:rPr>
          <w:t>www.machal.org.il</w:t>
        </w:r>
      </w:hyperlink>
      <w:r w:rsidR="001628AB">
        <w:rPr>
          <w:rStyle w:val="Hyperlink"/>
        </w:rPr>
        <w:t xml:space="preserve">  smoky@sw.co.il</w:t>
      </w:r>
    </w:p>
    <w:p w:rsidR="00A50670" w:rsidRDefault="00A50670" w:rsidP="00A50670">
      <w:pPr>
        <w:spacing w:line="360" w:lineRule="auto"/>
        <w:ind w:right="-1134"/>
        <w:jc w:val="center"/>
        <w:rPr>
          <w:sz w:val="28"/>
          <w:u w:val="single"/>
        </w:rPr>
      </w:pPr>
      <w:r>
        <w:rPr>
          <w:sz w:val="28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249DE" w:rsidRDefault="001628AB" w:rsidP="001628AB">
      <w:pPr>
        <w:jc w:val="right"/>
      </w:pPr>
      <w:r>
        <w:t>20</w:t>
      </w:r>
      <w:r>
        <w:rPr>
          <w:vertAlign w:val="superscript"/>
        </w:rPr>
        <w:t xml:space="preserve">th </w:t>
      </w:r>
      <w:r>
        <w:t>April, 2016</w:t>
      </w:r>
    </w:p>
    <w:p w:rsidR="00140CBE" w:rsidRDefault="00393821" w:rsidP="00393821">
      <w:pPr>
        <w:spacing w:line="360" w:lineRule="auto"/>
        <w:jc w:val="left"/>
      </w:pPr>
      <w:r>
        <w:t xml:space="preserve">The Hon. </w:t>
      </w:r>
      <w:r w:rsidR="00140CBE">
        <w:t xml:space="preserve">Reuven </w:t>
      </w:r>
      <w:proofErr w:type="spellStart"/>
      <w:r w:rsidR="00140CBE">
        <w:t>Rivlin</w:t>
      </w:r>
      <w:proofErr w:type="spellEnd"/>
    </w:p>
    <w:p w:rsidR="001628AB" w:rsidRDefault="00140CBE" w:rsidP="00F81A4C">
      <w:pPr>
        <w:spacing w:line="360" w:lineRule="auto"/>
        <w:jc w:val="left"/>
      </w:pPr>
      <w:r>
        <w:t>President of the State of Israel</w:t>
      </w:r>
    </w:p>
    <w:p w:rsidR="00140CBE" w:rsidRDefault="00140CBE" w:rsidP="00F81A4C">
      <w:pPr>
        <w:spacing w:line="360" w:lineRule="auto"/>
        <w:jc w:val="left"/>
      </w:pPr>
      <w:r>
        <w:t>Jerusalem</w:t>
      </w:r>
    </w:p>
    <w:p w:rsidR="00140CBE" w:rsidRDefault="00140CBE" w:rsidP="00F81A4C">
      <w:pPr>
        <w:spacing w:line="360" w:lineRule="auto"/>
        <w:jc w:val="left"/>
      </w:pPr>
    </w:p>
    <w:p w:rsidR="00140CBE" w:rsidRDefault="00140CBE" w:rsidP="00F81A4C">
      <w:pPr>
        <w:spacing w:line="360" w:lineRule="auto"/>
        <w:jc w:val="left"/>
      </w:pPr>
    </w:p>
    <w:p w:rsidR="00140CBE" w:rsidRDefault="00140CBE" w:rsidP="00F81A4C">
      <w:pPr>
        <w:spacing w:line="360" w:lineRule="auto"/>
        <w:jc w:val="left"/>
      </w:pPr>
      <w:r>
        <w:t>My esteemed Rubi,</w:t>
      </w:r>
    </w:p>
    <w:p w:rsidR="00140CBE" w:rsidRDefault="00140CBE" w:rsidP="00393821">
      <w:pPr>
        <w:spacing w:line="360" w:lineRule="auto"/>
      </w:pPr>
    </w:p>
    <w:p w:rsidR="00140CBE" w:rsidRDefault="00140CBE" w:rsidP="001071E6">
      <w:pPr>
        <w:spacing w:line="360" w:lineRule="auto"/>
      </w:pPr>
      <w:r>
        <w:t xml:space="preserve">In my capacity as Chairman of World </w:t>
      </w:r>
      <w:proofErr w:type="spellStart"/>
      <w:proofErr w:type="gramStart"/>
      <w:r>
        <w:t>Machal</w:t>
      </w:r>
      <w:proofErr w:type="spellEnd"/>
      <w:r w:rsidR="001071E6">
        <w:t xml:space="preserve">  (</w:t>
      </w:r>
      <w:proofErr w:type="gramEnd"/>
      <w:r>
        <w:t>the 4,800 volunteers who came from 59 countries to fight for Israel in its War of Independence</w:t>
      </w:r>
      <w:r w:rsidR="001071E6">
        <w:t>)</w:t>
      </w:r>
      <w:r>
        <w:t xml:space="preserve">, </w:t>
      </w:r>
      <w:r w:rsidR="001071E6">
        <w:t>I deeply appreciated your</w:t>
      </w:r>
      <w:r>
        <w:t xml:space="preserve"> heart-warming tribute </w:t>
      </w:r>
      <w:r w:rsidR="001071E6">
        <w:t>t</w:t>
      </w:r>
      <w:r w:rsidR="00F81A4C">
        <w:t xml:space="preserve">o </w:t>
      </w:r>
      <w:r>
        <w:t xml:space="preserve">the contribution </w:t>
      </w:r>
      <w:r w:rsidR="00F81A4C">
        <w:t xml:space="preserve">of Czechoslovakia for its courageous help during </w:t>
      </w:r>
      <w:r w:rsidR="001071E6">
        <w:t>our fateful w</w:t>
      </w:r>
      <w:r w:rsidR="00F81A4C">
        <w:t>ar, when not a single democracy came to Israel’s aid.</w:t>
      </w:r>
    </w:p>
    <w:p w:rsidR="00F81A4C" w:rsidRDefault="00F81A4C" w:rsidP="00393821">
      <w:pPr>
        <w:spacing w:line="360" w:lineRule="auto"/>
      </w:pPr>
    </w:p>
    <w:p w:rsidR="00F81A4C" w:rsidRDefault="00F81A4C" w:rsidP="00DC117C">
      <w:pPr>
        <w:spacing w:line="360" w:lineRule="auto"/>
      </w:pPr>
      <w:r>
        <w:t xml:space="preserve">I had the privilege of serving as the first Chief-of-Air-Operations in the IAF, and “Operation </w:t>
      </w:r>
      <w:proofErr w:type="spellStart"/>
      <w:r>
        <w:t>Ba</w:t>
      </w:r>
      <w:r w:rsidR="00DC117C">
        <w:t>l</w:t>
      </w:r>
      <w:r>
        <w:t>ak</w:t>
      </w:r>
      <w:proofErr w:type="spellEnd"/>
      <w:r>
        <w:t>”, namely the flights to and from Czechoslovakia</w:t>
      </w:r>
      <w:r w:rsidR="00416766">
        <w:t>,</w:t>
      </w:r>
      <w:r>
        <w:t xml:space="preserve"> </w:t>
      </w:r>
      <w:proofErr w:type="gramStart"/>
      <w:r>
        <w:t>were</w:t>
      </w:r>
      <w:proofErr w:type="gramEnd"/>
      <w:r>
        <w:t xml:space="preserve"> Israel’s only life-line to the outside world.</w:t>
      </w:r>
      <w:r w:rsidR="00DC117C">
        <w:t xml:space="preserve"> </w:t>
      </w:r>
      <w:r>
        <w:t>This operation was indeed a noble chapter in Israel’s fight for statehood.</w:t>
      </w:r>
    </w:p>
    <w:p w:rsidR="00F81A4C" w:rsidRDefault="00F81A4C" w:rsidP="00393821">
      <w:pPr>
        <w:spacing w:line="360" w:lineRule="auto"/>
      </w:pPr>
    </w:p>
    <w:p w:rsidR="00F81A4C" w:rsidRDefault="00F81A4C" w:rsidP="00393821">
      <w:pPr>
        <w:spacing w:line="360" w:lineRule="auto"/>
      </w:pPr>
      <w:proofErr w:type="gramStart"/>
      <w:r>
        <w:lastRenderedPageBreak/>
        <w:t xml:space="preserve">Warmest regards and best wishes to you and your family for a </w:t>
      </w:r>
      <w:proofErr w:type="spellStart"/>
      <w:r>
        <w:t>Chag</w:t>
      </w:r>
      <w:proofErr w:type="spellEnd"/>
      <w:r>
        <w:t xml:space="preserve"> Pesach </w:t>
      </w:r>
      <w:proofErr w:type="spellStart"/>
      <w:r>
        <w:t>Sameach</w:t>
      </w:r>
      <w:proofErr w:type="spellEnd"/>
      <w:r>
        <w:t>.</w:t>
      </w:r>
      <w:proofErr w:type="gramEnd"/>
    </w:p>
    <w:p w:rsidR="00F81A4C" w:rsidRDefault="00F81A4C" w:rsidP="00F81A4C">
      <w:pPr>
        <w:spacing w:line="360" w:lineRule="auto"/>
        <w:jc w:val="left"/>
      </w:pPr>
    </w:p>
    <w:p w:rsidR="00F81A4C" w:rsidRDefault="00F81A4C" w:rsidP="00453077">
      <w:pPr>
        <w:spacing w:line="360" w:lineRule="auto"/>
        <w:jc w:val="left"/>
      </w:pPr>
      <w:r>
        <w:t>YISHAR KOACH.</w:t>
      </w:r>
    </w:p>
    <w:p w:rsidR="00F81A4C" w:rsidRDefault="00F81A4C" w:rsidP="00F81A4C">
      <w:pPr>
        <w:spacing w:line="360" w:lineRule="auto"/>
        <w:jc w:val="left"/>
      </w:pPr>
    </w:p>
    <w:p w:rsidR="00F81A4C" w:rsidRDefault="00F81A4C" w:rsidP="00F81A4C">
      <w:pPr>
        <w:spacing w:line="360" w:lineRule="auto"/>
        <w:jc w:val="center"/>
      </w:pPr>
      <w:r>
        <w:t>Sincerely,</w:t>
      </w:r>
    </w:p>
    <w:p w:rsidR="00F81A4C" w:rsidRDefault="00F81A4C" w:rsidP="00F81A4C">
      <w:pPr>
        <w:spacing w:line="360" w:lineRule="auto"/>
        <w:jc w:val="center"/>
        <w:rPr>
          <w:i/>
          <w:iCs/>
        </w:rPr>
      </w:pPr>
    </w:p>
    <w:p w:rsidR="00F81A4C" w:rsidRDefault="00F81A4C" w:rsidP="00F81A4C">
      <w:pPr>
        <w:spacing w:line="360" w:lineRule="auto"/>
        <w:jc w:val="center"/>
        <w:rPr>
          <w:i/>
          <w:iCs/>
        </w:rPr>
      </w:pPr>
    </w:p>
    <w:p w:rsidR="00F81A4C" w:rsidRDefault="00F81A4C" w:rsidP="00F81A4C">
      <w:pPr>
        <w:spacing w:line="360" w:lineRule="auto"/>
        <w:jc w:val="center"/>
        <w:rPr>
          <w:i/>
          <w:iCs/>
        </w:rPr>
      </w:pPr>
    </w:p>
    <w:p w:rsidR="00F81A4C" w:rsidRDefault="00F81A4C" w:rsidP="00F81A4C">
      <w:pPr>
        <w:spacing w:line="360" w:lineRule="auto"/>
        <w:jc w:val="center"/>
        <w:rPr>
          <w:i/>
          <w:iCs/>
        </w:rPr>
      </w:pPr>
      <w:bookmarkStart w:id="0" w:name="_GoBack"/>
      <w:bookmarkEnd w:id="0"/>
    </w:p>
    <w:p w:rsidR="00F81A4C" w:rsidRDefault="00F81A4C" w:rsidP="00F81A4C">
      <w:pPr>
        <w:spacing w:line="360" w:lineRule="auto"/>
        <w:jc w:val="center"/>
        <w:rPr>
          <w:i/>
          <w:iCs/>
        </w:rPr>
      </w:pPr>
    </w:p>
    <w:p w:rsidR="00F81A4C" w:rsidRDefault="00F81A4C" w:rsidP="00F81A4C">
      <w:pPr>
        <w:spacing w:line="360" w:lineRule="auto"/>
        <w:jc w:val="center"/>
        <w:rPr>
          <w:i/>
          <w:iCs/>
        </w:rPr>
      </w:pPr>
      <w:r>
        <w:rPr>
          <w:i/>
          <w:iCs/>
        </w:rPr>
        <w:t>Smoky Simon, Chairman,</w:t>
      </w:r>
    </w:p>
    <w:p w:rsidR="00F81A4C" w:rsidRDefault="00F81A4C" w:rsidP="00F81A4C">
      <w:pPr>
        <w:spacing w:line="360" w:lineRule="auto"/>
        <w:jc w:val="center"/>
      </w:pPr>
      <w:r>
        <w:t xml:space="preserve">World </w:t>
      </w:r>
      <w:proofErr w:type="spellStart"/>
      <w:r>
        <w:t>Machal</w:t>
      </w:r>
      <w:proofErr w:type="spellEnd"/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spacing w:line="360" w:lineRule="auto"/>
        <w:jc w:val="center"/>
      </w:pPr>
    </w:p>
    <w:p w:rsidR="00F81A4C" w:rsidRDefault="00F81A4C" w:rsidP="00F81A4C">
      <w:pPr>
        <w:jc w:val="center"/>
      </w:pPr>
    </w:p>
    <w:p w:rsidR="00F81A4C" w:rsidRPr="00F81A4C" w:rsidRDefault="00F81A4C" w:rsidP="00F81A4C">
      <w:pPr>
        <w:jc w:val="left"/>
        <w:rPr>
          <w:sz w:val="16"/>
          <w:szCs w:val="16"/>
        </w:rPr>
      </w:pPr>
      <w:proofErr w:type="spellStart"/>
      <w:r w:rsidRPr="00F81A4C">
        <w:rPr>
          <w:sz w:val="16"/>
          <w:szCs w:val="16"/>
        </w:rPr>
        <w:t>Machal</w:t>
      </w:r>
      <w:proofErr w:type="spellEnd"/>
      <w:r w:rsidRPr="00F81A4C">
        <w:rPr>
          <w:sz w:val="16"/>
          <w:szCs w:val="16"/>
        </w:rPr>
        <w:t>/presrr20416</w:t>
      </w:r>
    </w:p>
    <w:p w:rsidR="00140CBE" w:rsidRDefault="00140CBE" w:rsidP="001628AB">
      <w:pPr>
        <w:jc w:val="left"/>
      </w:pPr>
    </w:p>
    <w:p w:rsidR="00140CBE" w:rsidRDefault="00140CBE" w:rsidP="001628AB">
      <w:pPr>
        <w:jc w:val="left"/>
      </w:pPr>
    </w:p>
    <w:p w:rsidR="001628AB" w:rsidRDefault="001628AB" w:rsidP="001628AB">
      <w:pPr>
        <w:jc w:val="left"/>
      </w:pPr>
      <w:r>
        <w:t xml:space="preserve"> </w:t>
      </w:r>
    </w:p>
    <w:p w:rsidR="001628AB" w:rsidRPr="001628AB" w:rsidRDefault="001628AB" w:rsidP="001628AB">
      <w:pPr>
        <w:jc w:val="right"/>
      </w:pPr>
    </w:p>
    <w:sectPr w:rsidR="001628AB" w:rsidRPr="001628AB">
      <w:headerReference w:type="even" r:id="rId9"/>
      <w:headerReference w:type="default" r:id="rId10"/>
      <w:endnotePr>
        <w:numFmt w:val="lowerLetter"/>
      </w:endnotePr>
      <w:pgSz w:w="11909" w:h="16834" w:code="9"/>
      <w:pgMar w:top="1440" w:right="1800" w:bottom="1440" w:left="1800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0FC" w:rsidRDefault="000020FC">
      <w:pPr>
        <w:spacing w:line="240" w:lineRule="auto"/>
      </w:pPr>
      <w:r>
        <w:separator/>
      </w:r>
    </w:p>
  </w:endnote>
  <w:endnote w:type="continuationSeparator" w:id="0">
    <w:p w:rsidR="000020FC" w:rsidRDefault="000020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0FC" w:rsidRDefault="000020FC">
      <w:pPr>
        <w:spacing w:line="240" w:lineRule="auto"/>
      </w:pPr>
      <w:r>
        <w:separator/>
      </w:r>
    </w:p>
  </w:footnote>
  <w:footnote w:type="continuationSeparator" w:id="0">
    <w:p w:rsidR="000020FC" w:rsidRDefault="000020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8C4" w:rsidRDefault="002908C4">
    <w:pPr>
      <w:pStyle w:val="Head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908C4" w:rsidRDefault="002908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8C4" w:rsidRDefault="002908C4">
    <w:pPr>
      <w:pStyle w:val="Header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16766">
      <w:rPr>
        <w:noProof/>
      </w:rPr>
      <w:t>2</w:t>
    </w:r>
    <w:r>
      <w:fldChar w:fldCharType="end"/>
    </w:r>
    <w: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8AB"/>
    <w:rsid w:val="000020FC"/>
    <w:rsid w:val="001058A6"/>
    <w:rsid w:val="001071E6"/>
    <w:rsid w:val="001249DE"/>
    <w:rsid w:val="00140CBE"/>
    <w:rsid w:val="001628AB"/>
    <w:rsid w:val="00213CD4"/>
    <w:rsid w:val="00246FDF"/>
    <w:rsid w:val="002908C4"/>
    <w:rsid w:val="0031766A"/>
    <w:rsid w:val="00393821"/>
    <w:rsid w:val="003C6F11"/>
    <w:rsid w:val="00416766"/>
    <w:rsid w:val="00453077"/>
    <w:rsid w:val="00472F91"/>
    <w:rsid w:val="005E1B9F"/>
    <w:rsid w:val="006A6812"/>
    <w:rsid w:val="00761068"/>
    <w:rsid w:val="00832BF6"/>
    <w:rsid w:val="00913EE0"/>
    <w:rsid w:val="00995182"/>
    <w:rsid w:val="00A50670"/>
    <w:rsid w:val="00B078B0"/>
    <w:rsid w:val="00B94EE1"/>
    <w:rsid w:val="00BA410F"/>
    <w:rsid w:val="00CC071B"/>
    <w:rsid w:val="00D91B7C"/>
    <w:rsid w:val="00DC117C"/>
    <w:rsid w:val="00DF31AE"/>
    <w:rsid w:val="00E61FA9"/>
    <w:rsid w:val="00E7253B"/>
    <w:rsid w:val="00F013D6"/>
    <w:rsid w:val="00F35D65"/>
    <w:rsid w:val="00F81A4C"/>
    <w:rsid w:val="00FB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670"/>
    <w:pPr>
      <w:spacing w:line="360" w:lineRule="atLeast"/>
      <w:jc w:val="both"/>
    </w:pPr>
    <w:rPr>
      <w:rFonts w:cs="Miriam"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rsid w:val="00A50670"/>
    <w:pPr>
      <w:keepNext/>
      <w:spacing w:line="240" w:lineRule="atLeast"/>
      <w:jc w:val="center"/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67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50670"/>
    <w:pPr>
      <w:spacing w:line="240" w:lineRule="atLeast"/>
      <w:jc w:val="center"/>
    </w:pPr>
    <w:rPr>
      <w:sz w:val="16"/>
    </w:rPr>
  </w:style>
  <w:style w:type="character" w:styleId="Hyperlink">
    <w:name w:val="Hyperlink"/>
    <w:basedOn w:val="DefaultParagraphFont"/>
    <w:rsid w:val="00B94EE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8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821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670"/>
    <w:pPr>
      <w:spacing w:line="360" w:lineRule="atLeast"/>
      <w:jc w:val="both"/>
    </w:pPr>
    <w:rPr>
      <w:rFonts w:cs="Miriam"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rsid w:val="00A50670"/>
    <w:pPr>
      <w:keepNext/>
      <w:spacing w:line="240" w:lineRule="atLeast"/>
      <w:jc w:val="center"/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67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50670"/>
    <w:pPr>
      <w:spacing w:line="240" w:lineRule="atLeast"/>
      <w:jc w:val="center"/>
    </w:pPr>
    <w:rPr>
      <w:sz w:val="16"/>
    </w:rPr>
  </w:style>
  <w:style w:type="character" w:styleId="Hyperlink">
    <w:name w:val="Hyperlink"/>
    <w:basedOn w:val="DefaultParagraphFont"/>
    <w:rsid w:val="00B94EE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8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821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chal.org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een\Documents\Doreen\My%20Templates\Machalnotepaper17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Machalnotepaper1713</Template>
  <TotalTime>21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Algeria • Argentina • Australia • Austria • Belgium • Belgian Congo • Brazil  • Bulgaria • Burma • Canada • Chile • China  • C</vt:lpstr>
    </vt:vector>
  </TitlesOfParts>
  <Company>Hewlett-Packard Company</Company>
  <LinksUpToDate>false</LinksUpToDate>
  <CharactersWithSpaces>1918</CharactersWithSpaces>
  <SharedDoc>false</SharedDoc>
  <HLinks>
    <vt:vector size="6" baseType="variant">
      <vt:variant>
        <vt:i4>5898324</vt:i4>
      </vt:variant>
      <vt:variant>
        <vt:i4>0</vt:i4>
      </vt:variant>
      <vt:variant>
        <vt:i4>0</vt:i4>
      </vt:variant>
      <vt:variant>
        <vt:i4>5</vt:i4>
      </vt:variant>
      <vt:variant>
        <vt:lpwstr>http://www.machal.org.il/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Algeria • Argentina • Australia • Austria • Belgium • Belgian Congo • Brazil  • Bulgaria • Burma • Canada • Chile • China  • C</dc:title>
  <dc:creator>doreen</dc:creator>
  <cp:lastModifiedBy>doreen</cp:lastModifiedBy>
  <cp:revision>6</cp:revision>
  <cp:lastPrinted>1900-12-31T21:00:00Z</cp:lastPrinted>
  <dcterms:created xsi:type="dcterms:W3CDTF">2016-04-20T10:38:00Z</dcterms:created>
  <dcterms:modified xsi:type="dcterms:W3CDTF">2016-04-20T11:54:00Z</dcterms:modified>
</cp:coreProperties>
</file>